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50259" w:rsidRPr="00846B76" w:rsidTr="00346DE2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:rsidR="009855CF" w:rsidRDefault="009855CF" w:rsidP="009855CF">
            <w:pPr>
              <w:rPr>
                <w:rFonts w:ascii="Avenir LT Std 55 Roman" w:hAnsi="Avenir LT Std 55 Roman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venir LT Std 55 Roman" w:hAnsi="Avenir LT Std 55 Roman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352CE2">
              <w:rPr>
                <w:rFonts w:ascii="Avenir LT Std 55 Roman" w:hAnsi="Avenir LT Std 55 Roman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FORMULAIRE DE PART</w:t>
            </w:r>
            <w:r w:rsidR="003E7169">
              <w:rPr>
                <w:rFonts w:ascii="Avenir LT Std 55 Roman" w:hAnsi="Avenir LT Std 55 Roman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I</w:t>
            </w:r>
            <w:r w:rsidRPr="00352CE2">
              <w:rPr>
                <w:rFonts w:ascii="Avenir LT Std 55 Roman" w:hAnsi="Avenir LT Std 55 Roman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CIPATION AUX COMITES CONSULTATIFS</w:t>
            </w:r>
          </w:p>
          <w:p w:rsidR="0042465E" w:rsidRPr="0042465E" w:rsidRDefault="0042465E" w:rsidP="0042465E">
            <w:pPr>
              <w:pStyle w:val="Sansinterligne"/>
              <w:shd w:val="clear" w:color="auto" w:fill="FFFFFF"/>
              <w:spacing w:before="240"/>
              <w:rPr>
                <w:b/>
                <w:color w:val="212121"/>
              </w:rPr>
            </w:pPr>
            <w:r w:rsidRPr="0042465E">
              <w:rPr>
                <w:rStyle w:val="lev"/>
                <w:rFonts w:ascii="Avenir LT Std 55 Roman" w:hAnsi="Avenir LT Std 55 Roman"/>
                <w:b w:val="0"/>
                <w:color w:val="2E2E2E"/>
                <w:sz w:val="20"/>
                <w:szCs w:val="20"/>
                <w:u w:val="single"/>
              </w:rPr>
              <w:t>Les inscriptions sont ouvertes du 15 au 30 juin 2020</w:t>
            </w:r>
            <w:r w:rsidRPr="0042465E">
              <w:rPr>
                <w:rStyle w:val="lev"/>
                <w:rFonts w:ascii="Avenir LT Std 55 Roman" w:hAnsi="Avenir LT Std 55 Roman"/>
                <w:b w:val="0"/>
                <w:color w:val="2E2E2E"/>
                <w:sz w:val="20"/>
                <w:szCs w:val="20"/>
              </w:rPr>
              <w:t>. Dans le cas où plus de 5 administrés auraient candidaté pour une même commission, les part</w:t>
            </w:r>
            <w:r w:rsidR="007B415B">
              <w:rPr>
                <w:rStyle w:val="lev"/>
                <w:rFonts w:ascii="Avenir LT Std 55 Roman" w:hAnsi="Avenir LT Std 55 Roman"/>
                <w:b w:val="0"/>
                <w:color w:val="2E2E2E"/>
                <w:sz w:val="20"/>
                <w:szCs w:val="20"/>
              </w:rPr>
              <w:t>icipants seront sélectionnés par tirage au sort</w:t>
            </w:r>
            <w:r w:rsidRPr="0042465E">
              <w:rPr>
                <w:rStyle w:val="lev"/>
                <w:rFonts w:ascii="Avenir LT Std 55 Roman" w:hAnsi="Avenir LT Std 55 Roman"/>
                <w:b w:val="0"/>
                <w:color w:val="2E2E2E"/>
                <w:sz w:val="20"/>
                <w:szCs w:val="20"/>
              </w:rPr>
              <w:t>.</w:t>
            </w:r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2879"/>
              <w:gridCol w:w="1524"/>
              <w:gridCol w:w="2627"/>
            </w:tblGrid>
            <w:tr w:rsidR="009855CF" w:rsidRPr="00352CE2" w:rsidTr="00D85AA3">
              <w:sdt>
                <w:sdtPr>
                  <w:rPr>
                    <w:rFonts w:ascii="Avenir LT Std 55 Roman" w:hAnsi="Avenir LT Std 55 Roman"/>
                    <w:sz w:val="24"/>
                    <w:szCs w:val="24"/>
                  </w:rPr>
                  <w:id w:val="-1188831988"/>
                  <w:placeholder>
                    <w:docPart w:val="8AF823CC398A410F9FE8E39CE554A0B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10" w:type="pct"/>
                      <w:vAlign w:val="bottom"/>
                    </w:tcPr>
                    <w:p w:rsidR="009855CF" w:rsidRPr="00352CE2" w:rsidRDefault="009855CF" w:rsidP="009855CF">
                      <w:pPr>
                        <w:rPr>
                          <w:rFonts w:ascii="Avenir LT Std 55 Roman" w:hAnsi="Avenir LT Std 55 Roman"/>
                          <w:sz w:val="24"/>
                          <w:szCs w:val="24"/>
                        </w:rPr>
                      </w:pPr>
                      <w:r w:rsidRPr="00352CE2">
                        <w:rPr>
                          <w:rFonts w:ascii="Avenir LT Std 55 Roman" w:hAnsi="Avenir LT Std 55 Roman"/>
                          <w:sz w:val="24"/>
                          <w:szCs w:val="24"/>
                          <w:lang w:bidi="fr-FR"/>
                        </w:rPr>
                        <w:t>Prénom</w:t>
                      </w:r>
                    </w:p>
                  </w:tc>
                </w:sdtContent>
              </w:sdt>
              <w:tc>
                <w:tcPr>
                  <w:tcW w:w="3990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:rsidR="009855CF" w:rsidRPr="00352CE2" w:rsidRDefault="009855CF" w:rsidP="009855CF">
                  <w:pPr>
                    <w:spacing w:before="240"/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</w:tr>
            <w:tr w:rsidR="009855CF" w:rsidRPr="00352CE2" w:rsidTr="00D85AA3">
              <w:sdt>
                <w:sdtPr>
                  <w:rPr>
                    <w:rFonts w:ascii="Avenir LT Std 55 Roman" w:hAnsi="Avenir LT Std 55 Roman"/>
                    <w:sz w:val="24"/>
                    <w:szCs w:val="24"/>
                  </w:rPr>
                  <w:id w:val="2018728991"/>
                  <w:placeholder>
                    <w:docPart w:val="F83C799C48D2409FB0A61BC54D696A2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10" w:type="pct"/>
                      <w:vAlign w:val="bottom"/>
                    </w:tcPr>
                    <w:p w:rsidR="009855CF" w:rsidRPr="00352CE2" w:rsidRDefault="009855CF" w:rsidP="009855CF">
                      <w:pPr>
                        <w:rPr>
                          <w:rFonts w:ascii="Avenir LT Std 55 Roman" w:hAnsi="Avenir LT Std 55 Roman"/>
                          <w:sz w:val="24"/>
                          <w:szCs w:val="24"/>
                        </w:rPr>
                      </w:pPr>
                      <w:r w:rsidRPr="00352CE2">
                        <w:rPr>
                          <w:rFonts w:ascii="Avenir LT Std 55 Roman" w:hAnsi="Avenir LT Std 55 Roman"/>
                          <w:sz w:val="24"/>
                          <w:szCs w:val="24"/>
                          <w:lang w:bidi="fr-FR"/>
                        </w:rPr>
                        <w:t>Nom</w:t>
                      </w:r>
                    </w:p>
                  </w:tc>
                </w:sdtContent>
              </w:sdt>
              <w:tc>
                <w:tcPr>
                  <w:tcW w:w="3990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:rsidR="009855CF" w:rsidRPr="00352CE2" w:rsidRDefault="009855CF" w:rsidP="0042465E">
                  <w:pPr>
                    <w:spacing w:before="240"/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</w:tr>
            <w:tr w:rsidR="009855CF" w:rsidRPr="00352CE2" w:rsidTr="00D85AA3">
              <w:sdt>
                <w:sdtPr>
                  <w:rPr>
                    <w:rFonts w:ascii="Avenir LT Std 55 Roman" w:hAnsi="Avenir LT Std 55 Roman"/>
                    <w:sz w:val="24"/>
                    <w:szCs w:val="24"/>
                  </w:rPr>
                  <w:id w:val="1890303026"/>
                  <w:placeholder>
                    <w:docPart w:val="AA85CF8215504F9B9589B85F69619B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10" w:type="pct"/>
                      <w:vAlign w:val="bottom"/>
                    </w:tcPr>
                    <w:p w:rsidR="009855CF" w:rsidRPr="00352CE2" w:rsidRDefault="009855CF" w:rsidP="009855CF">
                      <w:pPr>
                        <w:rPr>
                          <w:rFonts w:ascii="Avenir LT Std 55 Roman" w:hAnsi="Avenir LT Std 55 Roman"/>
                          <w:sz w:val="24"/>
                          <w:szCs w:val="24"/>
                        </w:rPr>
                      </w:pPr>
                      <w:r w:rsidRPr="00352CE2">
                        <w:rPr>
                          <w:rFonts w:ascii="Avenir LT Std 55 Roman" w:hAnsi="Avenir LT Std 55 Roman"/>
                          <w:sz w:val="24"/>
                          <w:szCs w:val="24"/>
                          <w:lang w:bidi="fr-FR"/>
                        </w:rPr>
                        <w:t>Adresse</w:t>
                      </w:r>
                    </w:p>
                  </w:tc>
                </w:sdtContent>
              </w:sdt>
              <w:tc>
                <w:tcPr>
                  <w:tcW w:w="3990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9855CF" w:rsidRPr="00352CE2" w:rsidRDefault="009855CF" w:rsidP="0042465E">
                  <w:pPr>
                    <w:spacing w:before="240"/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</w:tr>
            <w:tr w:rsidR="009855CF" w:rsidRPr="00352CE2" w:rsidTr="00D85AA3">
              <w:tc>
                <w:tcPr>
                  <w:tcW w:w="1010" w:type="pct"/>
                  <w:vAlign w:val="bottom"/>
                </w:tcPr>
                <w:p w:rsidR="009855CF" w:rsidRPr="00352CE2" w:rsidRDefault="009855CF" w:rsidP="009855CF">
                  <w:pPr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  <w:tc>
                <w:tcPr>
                  <w:tcW w:w="3990" w:type="pct"/>
                  <w:gridSpan w:val="3"/>
                  <w:tcBorders>
                    <w:top w:val="single" w:sz="4" w:space="0" w:color="auto"/>
                  </w:tcBorders>
                  <w:vAlign w:val="bottom"/>
                </w:tcPr>
                <w:p w:rsidR="009855CF" w:rsidRPr="00352CE2" w:rsidRDefault="009855CF" w:rsidP="0042465E">
                  <w:pPr>
                    <w:spacing w:before="240"/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  <w:r w:rsidRPr="00352CE2">
                    <w:rPr>
                      <w:rFonts w:ascii="Avenir LT Std 55 Roman" w:hAnsi="Avenir LT Std 55 Roman"/>
                      <w:sz w:val="24"/>
                      <w:szCs w:val="24"/>
                    </w:rPr>
                    <w:t>74260 LES GETS</w:t>
                  </w:r>
                </w:p>
              </w:tc>
            </w:tr>
            <w:tr w:rsidR="009855CF" w:rsidRPr="00352CE2" w:rsidTr="00D85AA3">
              <w:trPr>
                <w:gridAfter w:val="1"/>
                <w:wAfter w:w="1491" w:type="pct"/>
              </w:trPr>
              <w:tc>
                <w:tcPr>
                  <w:tcW w:w="1010" w:type="pct"/>
                  <w:vAlign w:val="bottom"/>
                </w:tcPr>
                <w:p w:rsidR="009855CF" w:rsidRPr="00352CE2" w:rsidRDefault="009855CF" w:rsidP="009855CF">
                  <w:pPr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  <w:r w:rsidRPr="00352CE2">
                    <w:rPr>
                      <w:rFonts w:ascii="Avenir LT Std 55 Roman" w:hAnsi="Avenir LT Std 55 Roman"/>
                      <w:sz w:val="24"/>
                      <w:szCs w:val="24"/>
                    </w:rPr>
                    <w:t>Téléphone</w:t>
                  </w:r>
                </w:p>
              </w:tc>
              <w:tc>
                <w:tcPr>
                  <w:tcW w:w="1634" w:type="pct"/>
                  <w:tcBorders>
                    <w:bottom w:val="single" w:sz="4" w:space="0" w:color="auto"/>
                  </w:tcBorders>
                  <w:vAlign w:val="bottom"/>
                </w:tcPr>
                <w:p w:rsidR="009855CF" w:rsidRPr="00352CE2" w:rsidRDefault="009855CF" w:rsidP="009855CF">
                  <w:pPr>
                    <w:spacing w:before="240"/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  <w:tc>
                <w:tcPr>
                  <w:tcW w:w="865" w:type="pct"/>
                  <w:vAlign w:val="bottom"/>
                </w:tcPr>
                <w:p w:rsidR="009855CF" w:rsidRPr="00352CE2" w:rsidRDefault="009855CF" w:rsidP="0042465E">
                  <w:pPr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</w:tr>
            <w:tr w:rsidR="009855CF" w:rsidRPr="00352CE2" w:rsidTr="00D85AA3">
              <w:tc>
                <w:tcPr>
                  <w:tcW w:w="1010" w:type="pct"/>
                  <w:vAlign w:val="bottom"/>
                </w:tcPr>
                <w:p w:rsidR="009855CF" w:rsidRPr="00352CE2" w:rsidRDefault="009855CF" w:rsidP="009855CF">
                  <w:pPr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  <w:r w:rsidRPr="00352CE2">
                    <w:rPr>
                      <w:rFonts w:ascii="Avenir LT Std 55 Roman" w:hAnsi="Avenir LT Std 55 Roman"/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3990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:rsidR="009855CF" w:rsidRPr="00352CE2" w:rsidRDefault="009855CF" w:rsidP="0042465E">
                  <w:pPr>
                    <w:spacing w:before="240"/>
                    <w:rPr>
                      <w:rFonts w:ascii="Avenir LT Std 55 Roman" w:hAnsi="Avenir LT Std 55 Roman"/>
                      <w:sz w:val="24"/>
                      <w:szCs w:val="24"/>
                    </w:rPr>
                  </w:pPr>
                </w:p>
              </w:tc>
            </w:tr>
            <w:tr w:rsidR="009855CF" w:rsidRPr="00352CE2" w:rsidTr="00D85AA3">
              <w:trPr>
                <w:trHeight w:val="54"/>
              </w:trPr>
              <w:tc>
                <w:tcPr>
                  <w:tcW w:w="5000" w:type="pct"/>
                  <w:gridSpan w:val="4"/>
                  <w:shd w:val="clear" w:color="auto" w:fill="auto"/>
                  <w:vAlign w:val="bottom"/>
                </w:tcPr>
                <w:p w:rsidR="009855CF" w:rsidRPr="00352CE2" w:rsidRDefault="009855CF" w:rsidP="009855CF">
                  <w:pPr>
                    <w:rPr>
                      <w:rFonts w:ascii="Avenir LT Std 55 Roman" w:hAnsi="Avenir LT Std 55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855CF" w:rsidRPr="004F58F5" w:rsidRDefault="009855CF" w:rsidP="009855CF">
            <w:pPr>
              <w:pStyle w:val="Sansinterligne"/>
              <w:rPr>
                <w:rFonts w:ascii="Avenir LT Std 55 Roman" w:hAnsi="Avenir LT Std 55 Roman"/>
                <w:b/>
                <w:color w:val="000000" w:themeColor="text1"/>
                <w:sz w:val="16"/>
                <w:szCs w:val="24"/>
              </w:rPr>
            </w:pPr>
          </w:p>
          <w:p w:rsidR="009855CF" w:rsidRPr="00352CE2" w:rsidRDefault="009855CF" w:rsidP="009855CF">
            <w:pPr>
              <w:pStyle w:val="Sansinterligne"/>
              <w:spacing w:after="240"/>
              <w:rPr>
                <w:rFonts w:ascii="Avenir LT Std 55 Roman" w:hAnsi="Avenir LT Std 55 Roman"/>
                <w:sz w:val="22"/>
                <w:szCs w:val="24"/>
              </w:rPr>
            </w:pPr>
            <w:r w:rsidRPr="00352CE2">
              <w:rPr>
                <w:rFonts w:ascii="Avenir LT Std 55 Roman" w:hAnsi="Avenir LT Std 55 Roman"/>
                <w:b/>
                <w:sz w:val="22"/>
                <w:szCs w:val="24"/>
              </w:rPr>
              <w:t>Cochez la commission extra-municipale de votre choix</w:t>
            </w:r>
            <w:r>
              <w:rPr>
                <w:rFonts w:ascii="Avenir LT Std 55 Roman" w:hAnsi="Avenir LT Std 55 Roman"/>
                <w:b/>
                <w:i/>
                <w:szCs w:val="24"/>
              </w:rPr>
              <w:t> </w:t>
            </w:r>
            <w:r w:rsidR="0042465E">
              <w:rPr>
                <w:rFonts w:ascii="Avenir LT Std 55 Roman" w:hAnsi="Avenir LT Std 55 Roman"/>
                <w:b/>
                <w:i/>
                <w:szCs w:val="24"/>
              </w:rPr>
              <w:t xml:space="preserve">(1 seul choix possible) </w:t>
            </w:r>
            <w:r>
              <w:rPr>
                <w:rFonts w:ascii="Avenir LT Std 55 Roman" w:hAnsi="Avenir LT Std 55 Roman"/>
                <w:b/>
                <w:i/>
                <w:szCs w:val="24"/>
              </w:rPr>
              <w:t>: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Education /Jeunesse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Voirie /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Déneigement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/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VRD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Bâtiments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/ Matériel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/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Equipements de Loisirs</w:t>
            </w:r>
          </w:p>
          <w:p w:rsidR="009855CF" w:rsidRPr="00352CE2" w:rsidRDefault="00EB6604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Developpement Economique</w:t>
            </w:r>
            <w:r w:rsidR="009855CF"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 (Commerce, Artisanat…)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Mobilité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/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Transports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Agriculture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/Forê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t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/</w:t>
            </w:r>
            <w:r w:rsidR="00EB6604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 xml:space="preserve"> </w:t>
            </w: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Cadre de Vie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Culture et Patrimoine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Vie Associative et Sportive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Domaine Skiable et de Loisirs</w:t>
            </w:r>
          </w:p>
          <w:p w:rsidR="009855CF" w:rsidRPr="00352CE2" w:rsidRDefault="009855CF" w:rsidP="009855CF">
            <w:pPr>
              <w:pStyle w:val="Sansinterligne"/>
              <w:widowControl/>
              <w:numPr>
                <w:ilvl w:val="0"/>
                <w:numId w:val="23"/>
              </w:numPr>
              <w:autoSpaceDE/>
              <w:autoSpaceDN/>
              <w:spacing w:line="276" w:lineRule="auto"/>
              <w:rPr>
                <w:rFonts w:ascii="Avenir LT Std 55 Roman" w:hAnsi="Avenir LT Std 55 Roman"/>
                <w:color w:val="424040"/>
                <w:sz w:val="22"/>
                <w:szCs w:val="24"/>
                <w:lang w:eastAsia="fr-FR"/>
              </w:rPr>
            </w:pPr>
            <w:r w:rsidRPr="00352CE2">
              <w:rPr>
                <w:rFonts w:ascii="Avenir LT Std 55 Roman" w:hAnsi="Avenir LT Std 55 Roman"/>
                <w:bCs/>
                <w:color w:val="424040"/>
                <w:sz w:val="22"/>
                <w:szCs w:val="24"/>
                <w:lang w:eastAsia="fr-FR"/>
              </w:rPr>
              <w:t>Affaires Sociales</w:t>
            </w:r>
          </w:p>
          <w:p w:rsidR="009855CF" w:rsidRPr="00352CE2" w:rsidRDefault="009855CF" w:rsidP="009855CF">
            <w:pPr>
              <w:rPr>
                <w:rFonts w:ascii="Avenir LT Std 55 Roman" w:hAnsi="Avenir LT Std 55 Roman"/>
                <w:sz w:val="22"/>
                <w:szCs w:val="24"/>
              </w:rPr>
            </w:pPr>
          </w:p>
          <w:p w:rsidR="009855CF" w:rsidRPr="00352CE2" w:rsidRDefault="00EF18AC" w:rsidP="009855CF">
            <w:pPr>
              <w:pStyle w:val="Paragraphedeliste"/>
              <w:numPr>
                <w:ilvl w:val="0"/>
                <w:numId w:val="23"/>
              </w:numPr>
              <w:rPr>
                <w:rFonts w:ascii="Avenir LT Std 55 Roman" w:hAnsi="Avenir LT Std 55 Roman"/>
                <w:color w:val="71716E"/>
                <w:szCs w:val="24"/>
                <w:shd w:val="clear" w:color="auto" w:fill="FFFFFF"/>
              </w:rPr>
            </w:pPr>
            <w:r>
              <w:rPr>
                <w:rFonts w:ascii="Avenir LT Std 55 Roman" w:hAnsi="Avenir LT Std 55 Roman"/>
                <w:bCs/>
                <w:color w:val="424040"/>
                <w:szCs w:val="24"/>
                <w:lang w:eastAsia="fr-FR"/>
              </w:rPr>
              <w:t>J’accepte que c</w:t>
            </w:r>
            <w:r w:rsidR="009855CF" w:rsidRPr="00352CE2">
              <w:rPr>
                <w:rFonts w:ascii="Avenir LT Std 55 Roman" w:hAnsi="Avenir LT Std 55 Roman"/>
                <w:bCs/>
                <w:color w:val="424040"/>
                <w:szCs w:val="24"/>
                <w:lang w:eastAsia="fr-FR"/>
              </w:rPr>
              <w:t>es informations</w:t>
            </w:r>
            <w:r>
              <w:rPr>
                <w:rFonts w:ascii="Avenir LT Std 55 Roman" w:hAnsi="Avenir LT Std 55 Roman"/>
                <w:bCs/>
                <w:color w:val="424040"/>
                <w:szCs w:val="24"/>
                <w:lang w:eastAsia="fr-FR"/>
              </w:rPr>
              <w:t xml:space="preserve"> </w:t>
            </w:r>
            <w:r w:rsidR="009855CF" w:rsidRPr="00352CE2">
              <w:rPr>
                <w:rFonts w:ascii="Avenir LT Std 55 Roman" w:hAnsi="Avenir LT Std 55 Roman"/>
                <w:bCs/>
                <w:color w:val="424040"/>
                <w:szCs w:val="24"/>
                <w:lang w:eastAsia="fr-FR"/>
              </w:rPr>
              <w:t>soient exploitées uniquement dans le cadre de la formation des comités consultatifs de la commune des Gets.</w:t>
            </w:r>
            <w:r w:rsidR="009855CF">
              <w:rPr>
                <w:rFonts w:ascii="Avenir LT Std 55 Roman" w:hAnsi="Avenir LT Std 55 Roman"/>
                <w:bCs/>
                <w:color w:val="424040"/>
                <w:szCs w:val="24"/>
                <w:lang w:eastAsia="fr-FR"/>
              </w:rPr>
              <w:t xml:space="preserve"> (mention obligatoire)</w:t>
            </w:r>
          </w:p>
          <w:p w:rsidR="009855CF" w:rsidRPr="003C2896" w:rsidRDefault="009855CF" w:rsidP="009855CF">
            <w:pPr>
              <w:pStyle w:val="Paragraphedeliste"/>
              <w:rPr>
                <w:rFonts w:ascii="Avenir LT Std 55 Roman" w:hAnsi="Avenir LT Std 55 Roman"/>
                <w:color w:val="71716E"/>
                <w:sz w:val="20"/>
                <w:szCs w:val="24"/>
                <w:shd w:val="clear" w:color="auto" w:fill="FFFFFF"/>
              </w:rPr>
            </w:pPr>
          </w:p>
          <w:p w:rsidR="009855CF" w:rsidRPr="003C2896" w:rsidRDefault="009855CF" w:rsidP="009855CF">
            <w:pPr>
              <w:rPr>
                <w:rFonts w:ascii="Avenir LT Std 55 Roman" w:hAnsi="Avenir LT Std 55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C2896">
              <w:rPr>
                <w:rFonts w:ascii="Avenir LT Std 55 Roman" w:hAnsi="Avenir LT Std 55 Roman"/>
                <w:color w:val="000000" w:themeColor="text1"/>
                <w:sz w:val="22"/>
                <w:szCs w:val="24"/>
                <w:shd w:val="clear" w:color="auto" w:fill="FFFFFF"/>
              </w:rPr>
              <w:t xml:space="preserve">Date :                                    Signature : </w:t>
            </w:r>
          </w:p>
          <w:p w:rsidR="009855CF" w:rsidRDefault="009855CF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</w:p>
          <w:p w:rsidR="009855CF" w:rsidRDefault="009855CF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</w:p>
          <w:p w:rsidR="009855CF" w:rsidRDefault="009855CF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</w:p>
          <w:p w:rsidR="007B415B" w:rsidRDefault="007B415B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</w:p>
          <w:p w:rsidR="007B415B" w:rsidRDefault="007B415B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</w:p>
          <w:p w:rsidR="009855CF" w:rsidRDefault="003C2896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  <w: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  <w:br/>
            </w:r>
          </w:p>
          <w:p w:rsidR="00C53378" w:rsidRPr="009855CF" w:rsidRDefault="009855CF" w:rsidP="009855CF">
            <w:pPr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</w:pPr>
            <w:r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>Merci de renvoyer</w:t>
            </w:r>
            <w:r w:rsidRPr="009855CF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 xml:space="preserve"> ce formulaire </w:t>
            </w:r>
            <w:r w:rsidRPr="00EF18AC">
              <w:rPr>
                <w:rFonts w:ascii="Avenir LT Std 55 Roman" w:hAnsi="Avenir LT Std 55 Roman"/>
                <w:b/>
                <w:sz w:val="20"/>
                <w:szCs w:val="16"/>
                <w:u w:val="single"/>
                <w:shd w:val="clear" w:color="auto" w:fill="FFFFFF"/>
              </w:rPr>
              <w:t xml:space="preserve">avant le 30 juin 2020 </w:t>
            </w:r>
            <w:r w:rsidRPr="009855CF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 xml:space="preserve">par Email à : </w:t>
            </w:r>
            <w:hyperlink r:id="rId10" w:history="1">
              <w:r w:rsidRPr="00EF18AC">
                <w:rPr>
                  <w:rStyle w:val="Lienhypertexte"/>
                  <w:rFonts w:ascii="Avenir LT Std 55 Roman" w:hAnsi="Avenir LT Std 55 Roman"/>
                  <w:color w:val="155078" w:themeColor="accent1"/>
                  <w:sz w:val="20"/>
                  <w:szCs w:val="16"/>
                  <w:shd w:val="clear" w:color="auto" w:fill="FFFFFF"/>
                </w:rPr>
                <w:t>accueil@lesgets-mairie.fr</w:t>
              </w:r>
            </w:hyperlink>
            <w:r w:rsidRPr="00EF18AC">
              <w:rPr>
                <w:rFonts w:ascii="Avenir LT Std 55 Roman" w:hAnsi="Avenir LT Std 55 Roman"/>
                <w:color w:val="155078" w:themeColor="accent1"/>
                <w:sz w:val="20"/>
                <w:szCs w:val="16"/>
                <w:shd w:val="clear" w:color="auto" w:fill="FFFFFF"/>
              </w:rPr>
              <w:t xml:space="preserve"> </w:t>
            </w:r>
            <w:r w:rsidR="00EB6604" w:rsidRPr="00EB6604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 xml:space="preserve">(vous recevrez un accusé de réception) </w:t>
            </w:r>
            <w:r w:rsidRPr="00EB6604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>ou</w:t>
            </w:r>
            <w:r w:rsidRPr="009855CF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 xml:space="preserve"> déposez le à l’accueil de la mairie durant les heures d’ouverture.</w:t>
            </w:r>
            <w:r w:rsidR="00BE008C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 xml:space="preserve"> </w:t>
            </w:r>
            <w:r w:rsidR="00C53378">
              <w:rPr>
                <w:rFonts w:ascii="Avenir LT Std 55 Roman" w:hAnsi="Avenir LT Std 55 Roman"/>
                <w:sz w:val="20"/>
                <w:szCs w:val="16"/>
                <w:shd w:val="clear" w:color="auto" w:fill="FFFFFF"/>
              </w:rPr>
              <w:t xml:space="preserve">Retrouvez la composition des commissions extra-municipale sur </w:t>
            </w:r>
            <w:r w:rsidR="00C53378" w:rsidRPr="00C53378">
              <w:rPr>
                <w:rFonts w:ascii="Avenir LT Std 55 Roman" w:hAnsi="Avenir LT Std 55 Roman"/>
                <w:b/>
                <w:sz w:val="20"/>
                <w:szCs w:val="16"/>
                <w:shd w:val="clear" w:color="auto" w:fill="FFFFFF"/>
              </w:rPr>
              <w:t>www.lesgets-mairie.fr</w:t>
            </w:r>
            <w:bookmarkStart w:id="0" w:name="_GoBack"/>
            <w:bookmarkEnd w:id="0"/>
          </w:p>
          <w:p w:rsidR="009855CF" w:rsidRDefault="009855CF" w:rsidP="009855CF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</w:p>
          <w:p w:rsidR="00650259" w:rsidRPr="004F58F5" w:rsidRDefault="009855CF" w:rsidP="00346DE2">
            <w:pPr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</w:pPr>
            <w:r w:rsidRPr="00352CE2"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  <w:t xml:space="preserve">La mairie des Gets vous informe </w:t>
            </w:r>
            <w:r w:rsidRPr="00352CE2">
              <w:rPr>
                <w:rStyle w:val="Accentuation"/>
                <w:rFonts w:ascii="Avenir LT Std 55 Roman" w:hAnsi="Avenir LT Std 55 Roman"/>
                <w:i w:val="0"/>
                <w:color w:val="555555"/>
                <w:sz w:val="16"/>
                <w:szCs w:val="16"/>
                <w:bdr w:val="none" w:sz="0" w:space="0" w:color="auto" w:frame="1"/>
              </w:rPr>
              <w:t xml:space="preserve">que les données fournies dans ce formulaire </w:t>
            </w:r>
            <w:r w:rsidRPr="00352CE2">
              <w:rPr>
                <w:rFonts w:ascii="Avenir LT Std 55 Roman" w:hAnsi="Avenir LT Std 55 Roman"/>
                <w:i/>
                <w:color w:val="71716E"/>
                <w:sz w:val="16"/>
                <w:szCs w:val="16"/>
                <w:shd w:val="clear" w:color="auto" w:fill="FFFFFF"/>
              </w:rPr>
              <w:t xml:space="preserve">seront communiquées aux seuls destinataires suivants : secrétariat et conseil municipal des Gets. Pour connaître et exercer vos droits de retrait, veuillez consulter notre politique de confidentialité sur </w:t>
            </w:r>
            <w:hyperlink r:id="rId11" w:history="1">
              <w:r w:rsidRPr="00EF18AC">
                <w:rPr>
                  <w:rStyle w:val="Lienhypertexte"/>
                  <w:rFonts w:ascii="Avenir LT Std 55 Roman" w:hAnsi="Avenir LT Std 55 Roman"/>
                  <w:i/>
                  <w:color w:val="155078" w:themeColor="accent1"/>
                  <w:sz w:val="16"/>
                  <w:szCs w:val="16"/>
                  <w:shd w:val="clear" w:color="auto" w:fill="FFFFFF"/>
                </w:rPr>
                <w:t>www.lesgets-mairie.fr</w:t>
              </w:r>
            </w:hyperlink>
          </w:p>
        </w:tc>
      </w:tr>
    </w:tbl>
    <w:p w:rsidR="009855CF" w:rsidRPr="00E677FE" w:rsidRDefault="009855CF" w:rsidP="00E677FE">
      <w:pPr>
        <w:spacing w:after="0"/>
        <w:rPr>
          <w:sz w:val="16"/>
          <w:szCs w:val="16"/>
        </w:rPr>
      </w:pPr>
    </w:p>
    <w:sectPr w:rsidR="009855CF" w:rsidRPr="00E677FE" w:rsidSect="00FE7FD0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716" w:rsidRDefault="00CD3716" w:rsidP="00650259">
      <w:pPr>
        <w:spacing w:after="0" w:line="240" w:lineRule="auto"/>
      </w:pPr>
      <w:r>
        <w:separator/>
      </w:r>
    </w:p>
  </w:endnote>
  <w:endnote w:type="continuationSeparator" w:id="0">
    <w:p w:rsidR="00CD3716" w:rsidRDefault="00CD371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9C91181-4CDA-4DBD-8213-12507F61F3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DEA6B8C-30E0-4A53-8B4A-85300AE63D49}"/>
    <w:embedBold r:id="rId3" w:fontKey="{63D516BA-8D42-48E7-8F88-4C31115EB57A}"/>
    <w:embedItalic r:id="rId4" w:fontKey="{F79919F2-4AA0-4988-BC99-03CF02C96D64}"/>
    <w:embedBoldItalic r:id="rId5" w:fontKey="{A471B47B-84F5-4FB7-B697-1389AC535DE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2C746A44-EFE2-4FDF-BCF9-D539990D546C}"/>
    <w:embedBold r:id="rId7" w:fontKey="{86A66C69-4299-4997-8E49-AE44A69586F4}"/>
    <w:embedItalic r:id="rId8" w:fontKey="{0F5D34F2-089D-46A7-9165-497AE3382A5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9" w:fontKey="{4C28AE4B-4C44-4EDD-B577-2B895B1DF7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69D40B9D-8CFD-41AE-9526-43B0D2E3A7AC}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34"/>
      <w:gridCol w:w="4492"/>
    </w:tblGrid>
    <w:tr w:rsidR="002462F3" w:rsidRPr="002462F3" w:rsidTr="00C4167A">
      <w:tc>
        <w:tcPr>
          <w:tcW w:w="4675" w:type="dxa"/>
          <w:vAlign w:val="center"/>
        </w:tcPr>
        <w:p w:rsidR="002462F3" w:rsidRDefault="00CD3716" w:rsidP="00CD371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Mairie des Gets</w:t>
          </w:r>
        </w:p>
        <w:p w:rsidR="00CD3716" w:rsidRDefault="00CD3716" w:rsidP="00CD371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61, route du front de neige - 74260 Les Gets</w:t>
          </w:r>
        </w:p>
        <w:p w:rsidR="00CD3716" w:rsidRDefault="00CD3716" w:rsidP="00CD371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Tél. 04 50 74 74 65</w:t>
          </w:r>
        </w:p>
        <w:p w:rsidR="00CD3716" w:rsidRPr="00884361" w:rsidRDefault="00CD3716" w:rsidP="00CD3716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18"/>
              <w:szCs w:val="24"/>
              <w:u w:val="single"/>
            </w:rPr>
          </w:pPr>
          <w:r w:rsidRPr="00884361">
            <w:rPr>
              <w:b/>
              <w:sz w:val="18"/>
              <w:szCs w:val="24"/>
              <w:u w:val="single"/>
            </w:rPr>
            <w:t>www.lesgets-mairie.fr</w:t>
          </w:r>
        </w:p>
        <w:p w:rsidR="00CD3716" w:rsidRPr="002462F3" w:rsidRDefault="00CD3716" w:rsidP="00CD371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716" w:rsidRDefault="00CD3716" w:rsidP="00650259">
      <w:pPr>
        <w:spacing w:after="0" w:line="240" w:lineRule="auto"/>
      </w:pPr>
      <w:r>
        <w:separator/>
      </w:r>
    </w:p>
  </w:footnote>
  <w:footnote w:type="continuationSeparator" w:id="0">
    <w:p w:rsidR="00CD3716" w:rsidRDefault="00CD371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9" w:rsidRDefault="009855CF" w:rsidP="00731F26">
    <w:pPr>
      <w:pStyle w:val="Sansinterligne"/>
    </w:pPr>
    <w:r>
      <w:rPr>
        <w:noProof/>
        <w:lang w:eastAsia="fr-FR"/>
      </w:rPr>
      <w:drawing>
        <wp:inline distT="0" distB="0" distL="0" distR="0">
          <wp:extent cx="2217420" cy="65532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MairieGets-PaysageBleu - Petit signature 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420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A061B97"/>
    <w:multiLevelType w:val="hybridMultilevel"/>
    <w:tmpl w:val="439C4CDC"/>
    <w:lvl w:ilvl="0" w:tplc="56C8C90A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16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2D01A1"/>
    <w:rsid w:val="00346DE2"/>
    <w:rsid w:val="00361E11"/>
    <w:rsid w:val="003B4744"/>
    <w:rsid w:val="003C2896"/>
    <w:rsid w:val="003E7169"/>
    <w:rsid w:val="003F0847"/>
    <w:rsid w:val="003F479A"/>
    <w:rsid w:val="0040090B"/>
    <w:rsid w:val="0042465E"/>
    <w:rsid w:val="0046302A"/>
    <w:rsid w:val="00487D2D"/>
    <w:rsid w:val="004D5D62"/>
    <w:rsid w:val="004F58F5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B415B"/>
    <w:rsid w:val="007C6A52"/>
    <w:rsid w:val="0082043E"/>
    <w:rsid w:val="00884361"/>
    <w:rsid w:val="008A0D08"/>
    <w:rsid w:val="008E203A"/>
    <w:rsid w:val="0091229C"/>
    <w:rsid w:val="00940E73"/>
    <w:rsid w:val="009855CF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008C"/>
    <w:rsid w:val="00BE62EE"/>
    <w:rsid w:val="00C003BA"/>
    <w:rsid w:val="00C46878"/>
    <w:rsid w:val="00C53378"/>
    <w:rsid w:val="00C871EA"/>
    <w:rsid w:val="00CB4A51"/>
    <w:rsid w:val="00CD3716"/>
    <w:rsid w:val="00CD4532"/>
    <w:rsid w:val="00CD47B0"/>
    <w:rsid w:val="00CE6104"/>
    <w:rsid w:val="00CE7918"/>
    <w:rsid w:val="00D16163"/>
    <w:rsid w:val="00D27C15"/>
    <w:rsid w:val="00D860DD"/>
    <w:rsid w:val="00DB3FAD"/>
    <w:rsid w:val="00E61C09"/>
    <w:rsid w:val="00E677FE"/>
    <w:rsid w:val="00EB3B58"/>
    <w:rsid w:val="00EB563B"/>
    <w:rsid w:val="00EB6604"/>
    <w:rsid w:val="00EC7359"/>
    <w:rsid w:val="00EE3054"/>
    <w:rsid w:val="00EF18AC"/>
    <w:rsid w:val="00F00606"/>
    <w:rsid w:val="00F01256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character" w:styleId="lev">
    <w:name w:val="Strong"/>
    <w:basedOn w:val="Policepardfaut"/>
    <w:uiPriority w:val="22"/>
    <w:qFormat/>
    <w:rsid w:val="009855CF"/>
    <w:rPr>
      <w:b/>
      <w:bCs/>
    </w:rPr>
  </w:style>
  <w:style w:type="paragraph" w:styleId="Paragraphedeliste">
    <w:name w:val="List Paragraph"/>
    <w:basedOn w:val="Normal"/>
    <w:uiPriority w:val="34"/>
    <w:qFormat/>
    <w:rsid w:val="009855C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ccentuation">
    <w:name w:val="Emphasis"/>
    <w:basedOn w:val="Policepardfaut"/>
    <w:uiPriority w:val="20"/>
    <w:qFormat/>
    <w:rsid w:val="009855CF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5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sgets-mairie.fr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ccueil@lesgets-mairie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uffat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AF823CC398A410F9FE8E39CE554A0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92BDE-B11E-4E5E-9A54-6A5B75E3D662}"/>
      </w:docPartPr>
      <w:docPartBody>
        <w:p w:rsidR="00627A47" w:rsidRDefault="00B95863" w:rsidP="00B95863">
          <w:pPr>
            <w:pStyle w:val="8AF823CC398A410F9FE8E39CE554A0BB"/>
          </w:pPr>
          <w:r w:rsidRPr="00346DE2">
            <w:rPr>
              <w:lang w:bidi="fr-FR"/>
            </w:rPr>
            <w:t>Prénom</w:t>
          </w:r>
        </w:p>
      </w:docPartBody>
    </w:docPart>
    <w:docPart>
      <w:docPartPr>
        <w:name w:val="F83C799C48D2409FB0A61BC54D696A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97EFE1-29B0-4625-AA08-6A6ED877DB46}"/>
      </w:docPartPr>
      <w:docPartBody>
        <w:p w:rsidR="00627A47" w:rsidRDefault="00B95863" w:rsidP="00B95863">
          <w:pPr>
            <w:pStyle w:val="F83C799C48D2409FB0A61BC54D696A2F"/>
          </w:pPr>
          <w:r w:rsidRPr="00346DE2">
            <w:rPr>
              <w:lang w:bidi="fr-FR"/>
            </w:rPr>
            <w:t>Nom</w:t>
          </w:r>
        </w:p>
      </w:docPartBody>
    </w:docPart>
    <w:docPart>
      <w:docPartPr>
        <w:name w:val="AA85CF8215504F9B9589B85F69619B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0D66C4-1ABF-4561-BA7B-448D4645E41B}"/>
      </w:docPartPr>
      <w:docPartBody>
        <w:p w:rsidR="00627A47" w:rsidRDefault="00B95863" w:rsidP="00B95863">
          <w:pPr>
            <w:pStyle w:val="AA85CF8215504F9B9589B85F69619B84"/>
          </w:pPr>
          <w:r w:rsidRPr="00346DE2">
            <w:rPr>
              <w:lang w:bidi="fr-FR"/>
            </w:rPr>
            <w:t>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63"/>
    <w:rsid w:val="00627A47"/>
    <w:rsid w:val="00B9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CFEB1BD274E4249B1879DD9AE08D295">
    <w:name w:val="2CFEB1BD274E4249B1879DD9AE08D295"/>
  </w:style>
  <w:style w:type="paragraph" w:customStyle="1" w:styleId="B4B27A1A97F148789C204888919425E6">
    <w:name w:val="B4B27A1A97F148789C204888919425E6"/>
  </w:style>
  <w:style w:type="paragraph" w:customStyle="1" w:styleId="E67F9F59D34E4E2FAB10873161B983D4">
    <w:name w:val="E67F9F59D34E4E2FAB10873161B983D4"/>
  </w:style>
  <w:style w:type="paragraph" w:customStyle="1" w:styleId="866C51631CFC4AA4B72DA49542DE331E">
    <w:name w:val="866C51631CFC4AA4B72DA49542DE331E"/>
  </w:style>
  <w:style w:type="paragraph" w:customStyle="1" w:styleId="7BA6CBBB804B49FCB06BD67098434B13">
    <w:name w:val="7BA6CBBB804B49FCB06BD67098434B13"/>
  </w:style>
  <w:style w:type="paragraph" w:customStyle="1" w:styleId="0B8CF09B37844D339D0D9FA30BA4C3EB">
    <w:name w:val="0B8CF09B37844D339D0D9FA30BA4C3EB"/>
  </w:style>
  <w:style w:type="paragraph" w:customStyle="1" w:styleId="97109334641F466BA5C8A191C908FAEE">
    <w:name w:val="97109334641F466BA5C8A191C908FAEE"/>
  </w:style>
  <w:style w:type="paragraph" w:customStyle="1" w:styleId="56740C5B1DC849DBACD005246F955B95">
    <w:name w:val="56740C5B1DC849DBACD005246F955B95"/>
  </w:style>
  <w:style w:type="paragraph" w:customStyle="1" w:styleId="62934A8622894BD19454BFE9E7F28219">
    <w:name w:val="62934A8622894BD19454BFE9E7F28219"/>
  </w:style>
  <w:style w:type="paragraph" w:customStyle="1" w:styleId="11738F52BFEA40A9897E78923FD4019B">
    <w:name w:val="11738F52BFEA40A9897E78923FD4019B"/>
  </w:style>
  <w:style w:type="paragraph" w:customStyle="1" w:styleId="568B21E16F814FDFAEBE13602495A0C8">
    <w:name w:val="568B21E16F814FDFAEBE13602495A0C8"/>
  </w:style>
  <w:style w:type="paragraph" w:customStyle="1" w:styleId="B28AF3B676DA434790F0B70DA38A7606">
    <w:name w:val="B28AF3B676DA434790F0B70DA38A7606"/>
  </w:style>
  <w:style w:type="paragraph" w:customStyle="1" w:styleId="8968D610DCA04030A46821A02501F51E">
    <w:name w:val="8968D610DCA04030A46821A02501F51E"/>
  </w:style>
  <w:style w:type="paragraph" w:customStyle="1" w:styleId="2D19335A3F594343B95D4E841C78CC74">
    <w:name w:val="2D19335A3F594343B95D4E841C78CC74"/>
  </w:style>
  <w:style w:type="paragraph" w:customStyle="1" w:styleId="791B65FCBBB344E1A7D8D99F4D5A7B05">
    <w:name w:val="791B65FCBBB344E1A7D8D99F4D5A7B05"/>
  </w:style>
  <w:style w:type="paragraph" w:customStyle="1" w:styleId="E0EB159695FE4A77A957C60D28FB1155">
    <w:name w:val="E0EB159695FE4A77A957C60D28FB1155"/>
  </w:style>
  <w:style w:type="paragraph" w:customStyle="1" w:styleId="BFCC42EC04424716BD4F536091ADA1F4">
    <w:name w:val="BFCC42EC04424716BD4F536091ADA1F4"/>
  </w:style>
  <w:style w:type="paragraph" w:customStyle="1" w:styleId="46789432018049EFB135785A3FBD6FE0">
    <w:name w:val="46789432018049EFB135785A3FBD6FE0"/>
  </w:style>
  <w:style w:type="paragraph" w:customStyle="1" w:styleId="912B4ABD00C14C6992873EF299BA82C6">
    <w:name w:val="912B4ABD00C14C6992873EF299BA82C6"/>
  </w:style>
  <w:style w:type="paragraph" w:customStyle="1" w:styleId="9237C525A2E54D6388D0A25F946B00F4">
    <w:name w:val="9237C525A2E54D6388D0A25F946B00F4"/>
  </w:style>
  <w:style w:type="paragraph" w:customStyle="1" w:styleId="20BCC7D10E2D4994BCBC45F6A4610F47">
    <w:name w:val="20BCC7D10E2D4994BCBC45F6A4610F47"/>
  </w:style>
  <w:style w:type="paragraph" w:customStyle="1" w:styleId="B64B0CDD89BD4B818F9CA8D9963BB94D">
    <w:name w:val="B64B0CDD89BD4B818F9CA8D9963BB94D"/>
  </w:style>
  <w:style w:type="paragraph" w:customStyle="1" w:styleId="6910971126C5406DB13BC85878B96318">
    <w:name w:val="6910971126C5406DB13BC85878B96318"/>
  </w:style>
  <w:style w:type="paragraph" w:customStyle="1" w:styleId="4763BC5A275548379EF57B0C53F8CBE7">
    <w:name w:val="4763BC5A275548379EF57B0C53F8CBE7"/>
    <w:rsid w:val="00B95863"/>
  </w:style>
  <w:style w:type="paragraph" w:customStyle="1" w:styleId="B21B663C68FE44E4BF446AD6A8C4991C">
    <w:name w:val="B21B663C68FE44E4BF446AD6A8C4991C"/>
    <w:rsid w:val="00B95863"/>
  </w:style>
  <w:style w:type="paragraph" w:customStyle="1" w:styleId="176DD0F5A1184594B661B91C29DD50B5">
    <w:name w:val="176DD0F5A1184594B661B91C29DD50B5"/>
    <w:rsid w:val="00B95863"/>
  </w:style>
  <w:style w:type="paragraph" w:customStyle="1" w:styleId="D3E8155CB7214352847C613CA0A26C25">
    <w:name w:val="D3E8155CB7214352847C613CA0A26C25"/>
    <w:rsid w:val="00B95863"/>
  </w:style>
  <w:style w:type="paragraph" w:customStyle="1" w:styleId="96C6220B7D014FD3AC72C600190DE366">
    <w:name w:val="96C6220B7D014FD3AC72C600190DE366"/>
    <w:rsid w:val="00B95863"/>
  </w:style>
  <w:style w:type="paragraph" w:customStyle="1" w:styleId="7D557CD1FD1D40E7881134527298DF38">
    <w:name w:val="7D557CD1FD1D40E7881134527298DF38"/>
    <w:rsid w:val="00B95863"/>
  </w:style>
  <w:style w:type="paragraph" w:customStyle="1" w:styleId="CA7273C8505341599730814E489DA1FF">
    <w:name w:val="CA7273C8505341599730814E489DA1FF"/>
    <w:rsid w:val="00B95863"/>
  </w:style>
  <w:style w:type="paragraph" w:customStyle="1" w:styleId="8AF823CC398A410F9FE8E39CE554A0BB">
    <w:name w:val="8AF823CC398A410F9FE8E39CE554A0BB"/>
    <w:rsid w:val="00B95863"/>
  </w:style>
  <w:style w:type="paragraph" w:customStyle="1" w:styleId="F83C799C48D2409FB0A61BC54D696A2F">
    <w:name w:val="F83C799C48D2409FB0A61BC54D696A2F"/>
    <w:rsid w:val="00B95863"/>
  </w:style>
  <w:style w:type="paragraph" w:customStyle="1" w:styleId="AA85CF8215504F9B9589B85F69619B84">
    <w:name w:val="AA85CF8215504F9B9589B85F69619B84"/>
    <w:rsid w:val="00B958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terms/"/>
    <ds:schemaRef ds:uri="http://schemas.microsoft.com/office/2006/metadata/properties"/>
    <ds:schemaRef ds:uri="fb0879af-3eba-417a-a55a-ffe6dcd6ca77"/>
    <ds:schemaRef ds:uri="6dc4bcd6-49db-4c07-9060-8acfc67cef9f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230</Words>
  <Characters>1376</Characters>
  <Application>Microsoft Office Word</Application>
  <DocSecurity>0</DocSecurity>
  <Lines>57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2020-06-09T12:36:00Z</dcterms:created>
  <dcterms:modified xsi:type="dcterms:W3CDTF">2020-06-11T14:47:00Z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